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B7DDE" w14:textId="5C99DDDF" w:rsidR="00F82F84" w:rsidRDefault="005353DE" w:rsidP="00B85C77">
      <w:pPr>
        <w:pStyle w:val="ContactInfo"/>
      </w:pPr>
      <w:r>
        <w:rPr>
          <w:noProof/>
          <w:lang w:eastAsia="en-US"/>
        </w:rPr>
        <w:drawing>
          <wp:inline distT="0" distB="0" distL="0" distR="0" wp14:anchorId="15E19DBD" wp14:editId="0B6D1A74">
            <wp:extent cx="5211947" cy="246675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366" cy="25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8A219" w14:textId="77777777" w:rsidR="005353DE" w:rsidRDefault="005353DE" w:rsidP="00E7766A">
      <w:pPr>
        <w:pStyle w:val="ContactInfo"/>
        <w:rPr>
          <w:lang w:val="es-ES"/>
        </w:rPr>
      </w:pPr>
    </w:p>
    <w:p w14:paraId="67B71886" w14:textId="698C2347" w:rsidR="00E7766A" w:rsidRDefault="005353DE" w:rsidP="00E7766A">
      <w:pPr>
        <w:pStyle w:val="ContactInfo"/>
        <w:rPr>
          <w:lang w:val="es-ES"/>
        </w:rPr>
      </w:pPr>
      <w:r>
        <w:rPr>
          <w:lang w:val="es-ES"/>
        </w:rPr>
        <w:t>Prime viernes Secunda Taza D</w:t>
      </w:r>
      <w:r w:rsidR="00865130">
        <w:rPr>
          <w:lang w:val="es-ES"/>
        </w:rPr>
        <w:t xml:space="preserve">e </w:t>
      </w:r>
      <w:r>
        <w:rPr>
          <w:lang w:val="es-ES"/>
        </w:rPr>
        <w:t>C</w:t>
      </w:r>
      <w:r w:rsidR="00865130">
        <w:rPr>
          <w:lang w:val="es-ES"/>
        </w:rPr>
        <w:t>afé /</w:t>
      </w:r>
      <w:r w:rsidR="00E7766A">
        <w:rPr>
          <w:lang w:val="es-ES"/>
        </w:rPr>
        <w:t xml:space="preserve">Reunión del Ayuntamiento  </w:t>
      </w:r>
    </w:p>
    <w:p w14:paraId="31E557FC" w14:textId="7B2B3485" w:rsidR="00E7766A" w:rsidRDefault="00E7766A" w:rsidP="00E7766A">
      <w:pPr>
        <w:pStyle w:val="ContactInfo"/>
        <w:rPr>
          <w:lang w:val="es-ES"/>
        </w:rPr>
      </w:pPr>
      <w:r>
        <w:rPr>
          <w:lang w:val="es-ES"/>
        </w:rPr>
        <w:t xml:space="preserve">Unirse a la Directora, Carmen V. </w:t>
      </w:r>
      <w:r w:rsidR="005353DE">
        <w:rPr>
          <w:lang w:val="es-ES"/>
        </w:rPr>
        <w:t xml:space="preserve">Toledo y la </w:t>
      </w:r>
    </w:p>
    <w:p w14:paraId="6DC5BD06" w14:textId="3152EF4D" w:rsidR="00E7766A" w:rsidRDefault="005353DE" w:rsidP="00E7766A">
      <w:pPr>
        <w:pStyle w:val="ContactInfo"/>
        <w:rPr>
          <w:lang w:val="es-ES"/>
        </w:rPr>
      </w:pPr>
      <w:r>
        <w:rPr>
          <w:lang w:val="es-ES"/>
        </w:rPr>
        <w:t xml:space="preserve">coordinadora de padres, Dorothy Gutierrez de la escuela </w:t>
      </w:r>
      <w:r w:rsidR="00E40D96">
        <w:rPr>
          <w:lang w:val="es-ES"/>
        </w:rPr>
        <w:t>Bilingüe</w:t>
      </w:r>
      <w:r w:rsidR="00E7766A">
        <w:rPr>
          <w:lang w:val="es-ES"/>
        </w:rPr>
        <w:t xml:space="preserve">, P.S.25x </w:t>
      </w:r>
    </w:p>
    <w:p w14:paraId="6503E2FD" w14:textId="77777777" w:rsidR="00E40D96" w:rsidRDefault="00E40D96" w:rsidP="00E7766A">
      <w:pPr>
        <w:pStyle w:val="ContactInfo"/>
        <w:rPr>
          <w:lang w:val="es-ES"/>
        </w:rPr>
      </w:pPr>
      <w:r>
        <w:rPr>
          <w:lang w:val="es-ES"/>
        </w:rPr>
        <w:t>Fecha:</w:t>
      </w:r>
    </w:p>
    <w:p w14:paraId="2F2D7351" w14:textId="18E3986C" w:rsidR="00E7766A" w:rsidRDefault="00865130" w:rsidP="00E7766A">
      <w:pPr>
        <w:pStyle w:val="ContactInfo"/>
        <w:rPr>
          <w:lang w:val="es-ES"/>
        </w:rPr>
      </w:pPr>
      <w:r>
        <w:rPr>
          <w:lang w:val="es-ES"/>
        </w:rPr>
        <w:t>4</w:t>
      </w:r>
      <w:r w:rsidR="00E7766A">
        <w:rPr>
          <w:lang w:val="es-ES"/>
        </w:rPr>
        <w:t xml:space="preserve"> de</w:t>
      </w:r>
      <w:r>
        <w:rPr>
          <w:lang w:val="es-ES"/>
        </w:rPr>
        <w:t xml:space="preserve"> </w:t>
      </w:r>
      <w:r w:rsidR="005353DE">
        <w:rPr>
          <w:lang w:val="es-ES"/>
        </w:rPr>
        <w:t>septiembre</w:t>
      </w:r>
      <w:r>
        <w:rPr>
          <w:lang w:val="es-ES"/>
        </w:rPr>
        <w:t xml:space="preserve"> </w:t>
      </w:r>
      <w:r w:rsidR="00E7766A">
        <w:rPr>
          <w:lang w:val="es-ES"/>
        </w:rPr>
        <w:t xml:space="preserve">de 2020 </w:t>
      </w:r>
    </w:p>
    <w:p w14:paraId="7EC1E971" w14:textId="55F18FFB" w:rsidR="00E7766A" w:rsidRDefault="00E7766A" w:rsidP="00E7766A">
      <w:pPr>
        <w:pStyle w:val="ContactInfo"/>
        <w:rPr>
          <w:lang w:val="es-ES"/>
        </w:rPr>
      </w:pPr>
      <w:r>
        <w:rPr>
          <w:lang w:val="es-ES"/>
        </w:rPr>
        <w:t xml:space="preserve">Hora del evento: 9:30 A.M. &amp; 5:00 P.M.  </w:t>
      </w:r>
    </w:p>
    <w:p w14:paraId="6A932BEE" w14:textId="77777777" w:rsidR="00E7766A" w:rsidRDefault="00E7766A" w:rsidP="00E7766A">
      <w:pPr>
        <w:pStyle w:val="ContactInfo"/>
        <w:rPr>
          <w:lang w:val="es-ES"/>
        </w:rPr>
      </w:pPr>
    </w:p>
    <w:p w14:paraId="1BF4AC1C" w14:textId="73BB7938" w:rsidR="00E7766A" w:rsidRPr="00E7766A" w:rsidRDefault="00E7766A" w:rsidP="00E7766A">
      <w:pPr>
        <w:pStyle w:val="ContactInfo"/>
        <w:rPr>
          <w:lang w:val="es-ES"/>
        </w:rPr>
      </w:pPr>
      <w:r w:rsidRPr="00E7766A">
        <w:rPr>
          <w:lang w:val="es-ES"/>
        </w:rPr>
        <w:t xml:space="preserve">Activado por: Google </w:t>
      </w:r>
      <w:proofErr w:type="spellStart"/>
      <w:r w:rsidRPr="00E7766A">
        <w:rPr>
          <w:lang w:val="es-ES"/>
        </w:rPr>
        <w:t>Meet</w:t>
      </w:r>
      <w:proofErr w:type="spellEnd"/>
    </w:p>
    <w:p w14:paraId="7D318371" w14:textId="65BCC8B7" w:rsidR="00E7766A" w:rsidRPr="00E7766A" w:rsidRDefault="00E7766A" w:rsidP="00E7766A">
      <w:pPr>
        <w:pStyle w:val="ContactInfo"/>
        <w:rPr>
          <w:lang w:val="es-ES"/>
        </w:rPr>
      </w:pPr>
      <w:r w:rsidRPr="00E7766A">
        <w:rPr>
          <w:lang w:val="es-ES"/>
        </w:rPr>
        <w:t xml:space="preserve"> </w:t>
      </w:r>
      <w:proofErr w:type="spellStart"/>
      <w:r w:rsidRPr="00E7766A">
        <w:rPr>
          <w:lang w:val="es-ES"/>
        </w:rPr>
        <w:t>contrasenia</w:t>
      </w:r>
      <w:proofErr w:type="spellEnd"/>
      <w:r w:rsidRPr="00E7766A">
        <w:rPr>
          <w:lang w:val="es-ES"/>
        </w:rPr>
        <w:t>: principal</w:t>
      </w:r>
      <w:bookmarkStart w:id="0" w:name="_GoBack"/>
      <w:bookmarkEnd w:id="0"/>
    </w:p>
    <w:p w14:paraId="174C8174" w14:textId="65ED4C38" w:rsidR="00934595" w:rsidRPr="00E7766A" w:rsidRDefault="00934595" w:rsidP="00B85C77">
      <w:pPr>
        <w:pStyle w:val="ContactInfo"/>
        <w:rPr>
          <w:lang w:val="es-ES"/>
        </w:rPr>
      </w:pPr>
    </w:p>
    <w:sectPr w:rsidR="00934595" w:rsidRPr="00E776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BEEA9" w14:textId="77777777" w:rsidR="00B55B7A" w:rsidRDefault="00B55B7A">
      <w:pPr>
        <w:spacing w:line="240" w:lineRule="auto"/>
      </w:pPr>
      <w:r>
        <w:separator/>
      </w:r>
    </w:p>
  </w:endnote>
  <w:endnote w:type="continuationSeparator" w:id="0">
    <w:p w14:paraId="56955A54" w14:textId="77777777" w:rsidR="00B55B7A" w:rsidRDefault="00B55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D9C83" w14:textId="77777777" w:rsidR="00E40D96" w:rsidRDefault="00E40D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7B072" w14:textId="77777777" w:rsidR="00E40D96" w:rsidRDefault="00E40D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C1892" w14:textId="77777777" w:rsidR="00E40D96" w:rsidRDefault="00E40D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55F7D" w14:textId="77777777" w:rsidR="00B55B7A" w:rsidRDefault="00B55B7A">
      <w:pPr>
        <w:spacing w:line="240" w:lineRule="auto"/>
      </w:pPr>
      <w:r>
        <w:separator/>
      </w:r>
    </w:p>
  </w:footnote>
  <w:footnote w:type="continuationSeparator" w:id="0">
    <w:p w14:paraId="7D48A373" w14:textId="77777777" w:rsidR="00B55B7A" w:rsidRDefault="00B55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2908A" w14:textId="77777777" w:rsidR="00E40D96" w:rsidRDefault="00E40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FA009" w14:textId="77777777" w:rsidR="00E40D96" w:rsidRPr="00E40D96" w:rsidRDefault="00E40D96" w:rsidP="00E40D96">
    <w:pPr>
      <w:pStyle w:val="ContactInfo"/>
      <w:rPr>
        <w:sz w:val="72"/>
        <w:szCs w:val="72"/>
        <w:lang w:val="es-ES"/>
      </w:rPr>
    </w:pPr>
    <w:r w:rsidRPr="00E40D96">
      <w:rPr>
        <w:sz w:val="72"/>
        <w:szCs w:val="72"/>
        <w:lang w:val="es-ES"/>
      </w:rPr>
      <w:t xml:space="preserve">Reunión del Ayuntamiento  </w:t>
    </w:r>
  </w:p>
  <w:p w14:paraId="1A0B1A08" w14:textId="77777777" w:rsidR="00E40D96" w:rsidRDefault="00E40D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216F2" w14:textId="77777777" w:rsidR="00E40D96" w:rsidRDefault="00E40D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D906D7"/>
    <w:multiLevelType w:val="hybridMultilevel"/>
    <w:tmpl w:val="36B66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F3"/>
    <w:rsid w:val="000F0739"/>
    <w:rsid w:val="001106AE"/>
    <w:rsid w:val="001A15F3"/>
    <w:rsid w:val="00211F55"/>
    <w:rsid w:val="002E5AC7"/>
    <w:rsid w:val="00326924"/>
    <w:rsid w:val="00356B3D"/>
    <w:rsid w:val="003675F4"/>
    <w:rsid w:val="00371B40"/>
    <w:rsid w:val="00391C6E"/>
    <w:rsid w:val="004063FD"/>
    <w:rsid w:val="005353DE"/>
    <w:rsid w:val="00583C56"/>
    <w:rsid w:val="005C52FF"/>
    <w:rsid w:val="00662F1A"/>
    <w:rsid w:val="00666EAD"/>
    <w:rsid w:val="00712B87"/>
    <w:rsid w:val="00733181"/>
    <w:rsid w:val="007C2A2B"/>
    <w:rsid w:val="00850972"/>
    <w:rsid w:val="00865130"/>
    <w:rsid w:val="008B25AF"/>
    <w:rsid w:val="008C7B06"/>
    <w:rsid w:val="00934595"/>
    <w:rsid w:val="009425F9"/>
    <w:rsid w:val="00A86AE1"/>
    <w:rsid w:val="00AE6A03"/>
    <w:rsid w:val="00B032BD"/>
    <w:rsid w:val="00B55B7A"/>
    <w:rsid w:val="00B85C77"/>
    <w:rsid w:val="00C80A77"/>
    <w:rsid w:val="00C9657F"/>
    <w:rsid w:val="00D25B7E"/>
    <w:rsid w:val="00D5568B"/>
    <w:rsid w:val="00D714D9"/>
    <w:rsid w:val="00D843EA"/>
    <w:rsid w:val="00DB348E"/>
    <w:rsid w:val="00DB5ECC"/>
    <w:rsid w:val="00DE45F5"/>
    <w:rsid w:val="00E16C57"/>
    <w:rsid w:val="00E2794F"/>
    <w:rsid w:val="00E40D96"/>
    <w:rsid w:val="00E7766A"/>
    <w:rsid w:val="00F269F8"/>
    <w:rsid w:val="00F82F84"/>
    <w:rsid w:val="00FF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BDDB74F"/>
  <w15:chartTrackingRefBased/>
  <w15:docId w15:val="{9A996835-2DA4-41FF-9851-5DCF1FC8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1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FFFF00"/>
      </a:dk1>
      <a:lt1>
        <a:sysClr val="window" lastClr="000000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EFB00-3C37-4A8D-9C37-F5E2F483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Dorothy Gutierrez</cp:lastModifiedBy>
  <cp:revision>2</cp:revision>
  <cp:lastPrinted>2020-09-02T12:27:00Z</cp:lastPrinted>
  <dcterms:created xsi:type="dcterms:W3CDTF">2020-09-03T11:35:00Z</dcterms:created>
  <dcterms:modified xsi:type="dcterms:W3CDTF">2020-09-03T11:35:00Z</dcterms:modified>
</cp:coreProperties>
</file>